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94"/>
        <w:gridCol w:w="4678"/>
      </w:tblGrid>
      <w:tr w:rsidR="0089092F">
        <w:tc>
          <w:tcPr>
            <w:tcW w:w="794" w:type="dxa"/>
          </w:tcPr>
          <w:p w:rsidR="00B17F7C" w:rsidRPr="000D1953" w:rsidRDefault="00B17F7C">
            <w:pPr>
              <w:ind w:right="-1774"/>
              <w:rPr>
                <w:color w:val="666666"/>
                <w:sz w:val="16"/>
                <w:szCs w:val="16"/>
              </w:rPr>
            </w:pPr>
            <w:bookmarkStart w:id="0" w:name="C1"/>
            <w:bookmarkEnd w:id="0"/>
          </w:p>
        </w:tc>
        <w:tc>
          <w:tcPr>
            <w:tcW w:w="4678" w:type="dxa"/>
          </w:tcPr>
          <w:p w:rsidR="0089092F" w:rsidRPr="00534318" w:rsidRDefault="0089092F">
            <w:pPr>
              <w:ind w:right="-1774"/>
              <w:rPr>
                <w:color w:val="666666"/>
              </w:rPr>
            </w:pPr>
            <w:bookmarkStart w:id="1" w:name="til"/>
            <w:bookmarkEnd w:id="1"/>
          </w:p>
        </w:tc>
      </w:tr>
    </w:tbl>
    <w:p w:rsidR="0089092F" w:rsidRPr="00076CD0" w:rsidRDefault="0089092F">
      <w:pPr>
        <w:ind w:right="-1774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779"/>
        <w:gridCol w:w="4678"/>
      </w:tblGrid>
      <w:tr w:rsidR="0089092F">
        <w:tc>
          <w:tcPr>
            <w:tcW w:w="779" w:type="dxa"/>
          </w:tcPr>
          <w:p w:rsidR="0089092F" w:rsidRPr="00534318" w:rsidRDefault="0089092F">
            <w:pPr>
              <w:ind w:right="-1774"/>
              <w:rPr>
                <w:color w:val="666666"/>
                <w:sz w:val="16"/>
                <w:szCs w:val="16"/>
              </w:rPr>
            </w:pPr>
            <w:bookmarkStart w:id="2" w:name="C2"/>
            <w:bookmarkEnd w:id="2"/>
          </w:p>
        </w:tc>
        <w:tc>
          <w:tcPr>
            <w:tcW w:w="4678" w:type="dxa"/>
          </w:tcPr>
          <w:p w:rsidR="00534318" w:rsidRPr="00534318" w:rsidRDefault="00534318">
            <w:pPr>
              <w:ind w:right="-1774"/>
              <w:rPr>
                <w:color w:val="666666"/>
              </w:rPr>
            </w:pPr>
            <w:bookmarkStart w:id="3" w:name="kopi"/>
            <w:bookmarkEnd w:id="3"/>
          </w:p>
        </w:tc>
      </w:tr>
    </w:tbl>
    <w:p w:rsidR="0089092F" w:rsidRPr="003E0C38" w:rsidRDefault="0089092F" w:rsidP="003E0C38">
      <w:pPr>
        <w:ind w:right="-83"/>
        <w:rPr>
          <w:rFonts w:ascii="Cooper Black" w:hAnsi="Cooper Black"/>
          <w:b/>
          <w:sz w:val="2"/>
          <w:szCs w:val="2"/>
        </w:rPr>
      </w:pPr>
      <w:r>
        <w:rPr>
          <w:rFonts w:ascii="Courier" w:hAnsi="Courier"/>
        </w:rPr>
        <w:br w:type="column"/>
      </w:r>
    </w:p>
    <w:tbl>
      <w:tblPr>
        <w:tblW w:w="3828" w:type="dxa"/>
        <w:tblInd w:w="-35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70" w:type="dxa"/>
          <w:right w:w="70" w:type="dxa"/>
        </w:tblCellMar>
        <w:tblLook w:val="00AE"/>
      </w:tblPr>
      <w:tblGrid>
        <w:gridCol w:w="3828"/>
      </w:tblGrid>
      <w:tr w:rsidR="0089092F">
        <w:tc>
          <w:tcPr>
            <w:tcW w:w="3828" w:type="dxa"/>
          </w:tcPr>
          <w:p w:rsidR="00D21B7F" w:rsidRDefault="00D21B7F" w:rsidP="00D21B7F">
            <w:pPr>
              <w:ind w:left="-70"/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  <w:bookmarkStart w:id="4" w:name="Forvaltning"/>
            <w:bookmarkEnd w:id="4"/>
            <w:r>
              <w:rPr>
                <w:b/>
                <w:color w:val="666666"/>
                <w:spacing w:val="8"/>
                <w:sz w:val="16"/>
                <w:szCs w:val="16"/>
              </w:rPr>
              <w:t>SOCIAL- OG SUNDHED</w:t>
            </w:r>
          </w:p>
          <w:p w:rsidR="0089092F" w:rsidRPr="00153D3A" w:rsidRDefault="0089092F" w:rsidP="003E0C38">
            <w:pPr>
              <w:ind w:left="-70"/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</w:p>
        </w:tc>
      </w:tr>
      <w:tr w:rsidR="0089092F">
        <w:trPr>
          <w:trHeight w:hRule="exact" w:val="200"/>
        </w:trPr>
        <w:tc>
          <w:tcPr>
            <w:tcW w:w="3828" w:type="dxa"/>
          </w:tcPr>
          <w:p w:rsidR="0089092F" w:rsidRPr="00153D3A" w:rsidRDefault="00C639BA" w:rsidP="003E0C38">
            <w:pPr>
              <w:ind w:left="-70"/>
              <w:jc w:val="right"/>
              <w:rPr>
                <w:b/>
                <w:color w:val="666666"/>
                <w:sz w:val="16"/>
                <w:szCs w:val="16"/>
              </w:rPr>
            </w:pPr>
            <w:bookmarkStart w:id="5" w:name="Afdeling"/>
            <w:bookmarkEnd w:id="5"/>
            <w:r>
              <w:rPr>
                <w:b/>
                <w:color w:val="666666"/>
                <w:sz w:val="16"/>
                <w:szCs w:val="16"/>
              </w:rPr>
              <w:t xml:space="preserve">  </w:t>
            </w:r>
          </w:p>
        </w:tc>
      </w:tr>
      <w:tr w:rsidR="0089092F">
        <w:tc>
          <w:tcPr>
            <w:tcW w:w="3828" w:type="dxa"/>
          </w:tcPr>
          <w:p w:rsidR="0089092F" w:rsidRPr="00153D3A" w:rsidRDefault="0089092F" w:rsidP="003E0C38">
            <w:pPr>
              <w:ind w:left="-70"/>
              <w:jc w:val="right"/>
              <w:rPr>
                <w:b/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AE5375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6" w:name="Dato"/>
            <w:bookmarkEnd w:id="6"/>
            <w:r>
              <w:rPr>
                <w:color w:val="666666"/>
                <w:sz w:val="16"/>
                <w:szCs w:val="16"/>
              </w:rPr>
              <w:t>Dato: 4. marts</w:t>
            </w:r>
            <w:r w:rsidR="00C639BA">
              <w:rPr>
                <w:color w:val="666666"/>
                <w:sz w:val="16"/>
                <w:szCs w:val="16"/>
              </w:rPr>
              <w:t xml:space="preserve"> 2015</w:t>
            </w: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7" w:name="B1"/>
            <w:bookmarkEnd w:id="7"/>
          </w:p>
        </w:tc>
      </w:tr>
      <w:tr w:rsidR="00B17F7C">
        <w:tblPrEx>
          <w:tblCellMar>
            <w:left w:w="71" w:type="dxa"/>
            <w:right w:w="71" w:type="dxa"/>
          </w:tblCellMar>
        </w:tblPrEx>
        <w:trPr>
          <w:trHeight w:hRule="exact" w:val="220"/>
        </w:trPr>
        <w:tc>
          <w:tcPr>
            <w:tcW w:w="3828" w:type="dxa"/>
          </w:tcPr>
          <w:p w:rsidR="00B17F7C" w:rsidRPr="00153D3A" w:rsidRDefault="00475B79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8" w:name="B2"/>
            <w:bookmarkEnd w:id="8"/>
            <w:r>
              <w:rPr>
                <w:color w:val="666666"/>
                <w:sz w:val="16"/>
                <w:szCs w:val="16"/>
              </w:rPr>
              <w:t>E-mail: tgl</w:t>
            </w:r>
            <w:r w:rsidR="00C639BA">
              <w:rPr>
                <w:color w:val="666666"/>
                <w:sz w:val="16"/>
                <w:szCs w:val="16"/>
              </w:rPr>
              <w:t>@balk.dk</w:t>
            </w: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C639BA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9" w:name="B3"/>
            <w:bookmarkEnd w:id="9"/>
            <w:r>
              <w:rPr>
                <w:color w:val="666666"/>
                <w:sz w:val="16"/>
                <w:szCs w:val="16"/>
              </w:rPr>
              <w:t xml:space="preserve">Kontakt: </w:t>
            </w:r>
            <w:r w:rsidR="00475B79">
              <w:rPr>
                <w:color w:val="666666"/>
                <w:sz w:val="16"/>
                <w:szCs w:val="16"/>
              </w:rPr>
              <w:t>Tina Gleerup</w:t>
            </w: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0" w:name="B4"/>
            <w:bookmarkEnd w:id="10"/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1" w:name="B5"/>
            <w:bookmarkEnd w:id="11"/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2" w:name="B6"/>
            <w:bookmarkEnd w:id="12"/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  <w:bookmarkStart w:id="13" w:name="B7"/>
            <w:bookmarkEnd w:id="13"/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B17F7C" w:rsidRPr="00153D3A" w:rsidRDefault="00B17F7C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Pr="00153D3A" w:rsidRDefault="00076CD0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Pr="00153D3A" w:rsidRDefault="00076CD0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Pr="00153D3A" w:rsidRDefault="00076CD0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B17F7C">
        <w:trPr>
          <w:trHeight w:hRule="exact" w:val="220"/>
        </w:trPr>
        <w:tc>
          <w:tcPr>
            <w:tcW w:w="3828" w:type="dxa"/>
          </w:tcPr>
          <w:p w:rsidR="00076CD0" w:rsidRPr="007621E9" w:rsidRDefault="00076CD0" w:rsidP="003E0C38">
            <w:pPr>
              <w:ind w:left="-70"/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Default="00076CD0" w:rsidP="00076CD0">
            <w:pPr>
              <w:rPr>
                <w:color w:val="666666"/>
                <w:sz w:val="16"/>
                <w:szCs w:val="16"/>
              </w:rPr>
            </w:pPr>
          </w:p>
        </w:tc>
      </w:tr>
      <w:tr w:rsidR="00076CD0">
        <w:trPr>
          <w:trHeight w:hRule="exact" w:val="220"/>
        </w:trPr>
        <w:tc>
          <w:tcPr>
            <w:tcW w:w="3828" w:type="dxa"/>
          </w:tcPr>
          <w:p w:rsidR="00076CD0" w:rsidRDefault="00076CD0" w:rsidP="00076CD0">
            <w:pPr>
              <w:rPr>
                <w:color w:val="666666"/>
                <w:sz w:val="16"/>
                <w:szCs w:val="16"/>
              </w:rPr>
            </w:pPr>
          </w:p>
        </w:tc>
      </w:tr>
    </w:tbl>
    <w:p w:rsidR="0089092F" w:rsidRDefault="0089092F">
      <w:pPr>
        <w:sectPr w:rsidR="0089092F" w:rsidSect="00EB5A55">
          <w:headerReference w:type="first" r:id="rId7"/>
          <w:footerReference w:type="first" r:id="rId8"/>
          <w:pgSz w:w="11906" w:h="16838" w:code="9"/>
          <w:pgMar w:top="2041" w:right="720" w:bottom="1418" w:left="1701" w:header="709" w:footer="284" w:gutter="0"/>
          <w:cols w:num="2" w:space="284" w:equalWidth="0">
            <w:col w:w="5741" w:space="425"/>
            <w:col w:w="3319"/>
          </w:cols>
          <w:titlePg/>
        </w:sectPr>
      </w:pPr>
    </w:p>
    <w:p w:rsidR="0089092F" w:rsidRPr="00013FA5" w:rsidRDefault="00076CD0" w:rsidP="00076CD0">
      <w:pPr>
        <w:jc w:val="center"/>
        <w:rPr>
          <w:color w:val="808080"/>
          <w:sz w:val="48"/>
          <w:szCs w:val="48"/>
        </w:rPr>
      </w:pPr>
      <w:r w:rsidRPr="00013FA5">
        <w:rPr>
          <w:b/>
          <w:color w:val="808080"/>
          <w:sz w:val="48"/>
          <w:szCs w:val="48"/>
        </w:rPr>
        <w:lastRenderedPageBreak/>
        <w:t>Notat</w:t>
      </w:r>
    </w:p>
    <w:p w:rsidR="00076CD0" w:rsidRDefault="00076CD0" w:rsidP="00EB5A55">
      <w:pPr>
        <w:spacing w:line="260" w:lineRule="exact"/>
      </w:pPr>
    </w:p>
    <w:p w:rsidR="00C639BA" w:rsidRDefault="00F1740C" w:rsidP="00C639BA">
      <w:pPr>
        <w:spacing w:line="260" w:lineRule="exact"/>
        <w:rPr>
          <w:b/>
          <w:sz w:val="22"/>
          <w:szCs w:val="22"/>
        </w:rPr>
      </w:pPr>
      <w:bookmarkStart w:id="14" w:name="overskrift"/>
      <w:bookmarkEnd w:id="14"/>
      <w:r>
        <w:rPr>
          <w:b/>
          <w:sz w:val="22"/>
          <w:szCs w:val="22"/>
        </w:rPr>
        <w:t>Bilagsnotat vedrørende 1.</w:t>
      </w:r>
      <w:r w:rsidR="00C639BA">
        <w:rPr>
          <w:b/>
          <w:sz w:val="22"/>
          <w:szCs w:val="22"/>
        </w:rPr>
        <w:t xml:space="preserve"> budgetopfølgning for budgetram</w:t>
      </w:r>
      <w:r>
        <w:rPr>
          <w:b/>
          <w:sz w:val="22"/>
          <w:szCs w:val="22"/>
        </w:rPr>
        <w:t>me 50.59 Øvrige Sociale formål</w:t>
      </w:r>
    </w:p>
    <w:p w:rsidR="00C639BA" w:rsidRDefault="00C639BA" w:rsidP="00C639BA">
      <w:pPr>
        <w:spacing w:line="260" w:lineRule="exact"/>
      </w:pPr>
    </w:p>
    <w:p w:rsidR="00C639BA" w:rsidRDefault="00C639BA" w:rsidP="00C639BA">
      <w:pPr>
        <w:spacing w:line="260" w:lineRule="exact"/>
      </w:pPr>
      <w:r>
        <w:t>Nærværende bilagsnotat indeholder uddybende forklaringer til budgetramme</w:t>
      </w:r>
      <w:r w:rsidR="00F1740C">
        <w:t xml:space="preserve"> 50.59</w:t>
      </w:r>
      <w:r>
        <w:t xml:space="preserve"> </w:t>
      </w:r>
      <w:r w:rsidR="00F1740C">
        <w:t xml:space="preserve">Øvrige sociale formål </w:t>
      </w:r>
      <w:r>
        <w:t xml:space="preserve">under </w:t>
      </w:r>
      <w:r w:rsidR="00F1740C">
        <w:t>Social- og sundheds</w:t>
      </w:r>
      <w:r>
        <w:t xml:space="preserve">udvalget. </w:t>
      </w:r>
    </w:p>
    <w:p w:rsidR="00C639BA" w:rsidRDefault="00C639BA" w:rsidP="00C639BA">
      <w:pPr>
        <w:spacing w:line="260" w:lineRule="exact"/>
      </w:pPr>
    </w:p>
    <w:p w:rsidR="00C639BA" w:rsidRPr="003D7C40" w:rsidRDefault="00C639BA" w:rsidP="00C639BA">
      <w:pPr>
        <w:spacing w:line="260" w:lineRule="exact"/>
        <w:rPr>
          <w:b/>
        </w:rPr>
      </w:pPr>
      <w:r w:rsidRPr="003D7C40">
        <w:rPr>
          <w:b/>
        </w:rPr>
        <w:t>Opsummering</w:t>
      </w:r>
    </w:p>
    <w:p w:rsidR="00C639BA" w:rsidRPr="00AF10B5" w:rsidRDefault="00C639BA" w:rsidP="00C639BA">
      <w:pPr>
        <w:spacing w:line="260" w:lineRule="exact"/>
      </w:pPr>
    </w:p>
    <w:p w:rsidR="00E375FE" w:rsidRDefault="00C639BA" w:rsidP="00BD622E">
      <w:r w:rsidRPr="00AF10B5">
        <w:t>De væsentligste årsager til ændringerne er:</w:t>
      </w:r>
    </w:p>
    <w:p w:rsidR="00E375FE" w:rsidRDefault="00E375FE" w:rsidP="00BD622E"/>
    <w:p w:rsidR="00C639BA" w:rsidRPr="00BD622E" w:rsidRDefault="005A6EBE" w:rsidP="00BD622E">
      <w:pPr>
        <w:rPr>
          <w:color w:val="000000" w:themeColor="text1"/>
        </w:rPr>
      </w:pPr>
      <w:r>
        <w:rPr>
          <w:color w:val="000000" w:themeColor="text1"/>
        </w:rPr>
        <w:t>Udskudt</w:t>
      </w:r>
      <w:r w:rsidR="00BD622E" w:rsidRPr="00BD622E">
        <w:rPr>
          <w:color w:val="000000" w:themeColor="text1"/>
        </w:rPr>
        <w:t xml:space="preserve"> leverance fra 2014</w:t>
      </w:r>
      <w:r w:rsidR="00F77E86">
        <w:rPr>
          <w:color w:val="000000" w:themeColor="text1"/>
        </w:rPr>
        <w:t xml:space="preserve"> på 95.000 kr.</w:t>
      </w:r>
      <w:r w:rsidR="00BD622E" w:rsidRPr="00BD622E">
        <w:rPr>
          <w:color w:val="000000" w:themeColor="text1"/>
        </w:rPr>
        <w:t xml:space="preserve">                     </w:t>
      </w:r>
    </w:p>
    <w:p w:rsidR="00C639BA" w:rsidRDefault="00C639BA" w:rsidP="00BD622E">
      <w:pPr>
        <w:spacing w:before="100" w:beforeAutospacing="1" w:after="100" w:afterAutospacing="1"/>
      </w:pPr>
      <w:r w:rsidRPr="00BD622E">
        <w:rPr>
          <w:color w:val="000000" w:themeColor="text1"/>
        </w:rPr>
        <w:t>Indenfor denne bevillingsramme</w:t>
      </w:r>
      <w:r w:rsidR="005A6EBE">
        <w:rPr>
          <w:color w:val="000000" w:themeColor="text1"/>
        </w:rPr>
        <w:t xml:space="preserve">, </w:t>
      </w:r>
      <w:r w:rsidR="00BD622E" w:rsidRPr="00BD622E">
        <w:rPr>
          <w:color w:val="000000" w:themeColor="text1"/>
        </w:rPr>
        <w:t>forventes</w:t>
      </w:r>
      <w:r w:rsidRPr="00BD622E">
        <w:rPr>
          <w:color w:val="000000" w:themeColor="text1"/>
        </w:rPr>
        <w:t xml:space="preserve"> der </w:t>
      </w:r>
      <w:r w:rsidR="00BD622E" w:rsidRPr="00BD622E">
        <w:rPr>
          <w:color w:val="000000" w:themeColor="text1"/>
        </w:rPr>
        <w:t>ingen</w:t>
      </w:r>
      <w:r w:rsidRPr="00BD622E">
        <w:rPr>
          <w:color w:val="000000" w:themeColor="text1"/>
        </w:rPr>
        <w:t xml:space="preserve"> udfordringer, som kan have påvirkning for ud</w:t>
      </w:r>
      <w:r w:rsidR="00BD622E" w:rsidRPr="00BD622E">
        <w:rPr>
          <w:color w:val="000000" w:themeColor="text1"/>
        </w:rPr>
        <w:t>viklingen fremadrettet</w:t>
      </w:r>
      <w:r w:rsidR="00BD622E">
        <w:t>.</w:t>
      </w:r>
    </w:p>
    <w:p w:rsidR="00BD622E" w:rsidRDefault="00C639BA" w:rsidP="00C639BA">
      <w:r w:rsidRPr="00B03EA3">
        <w:t>Opfølgningen på budgettet fo</w:t>
      </w:r>
      <w:r w:rsidR="00BD622E">
        <w:t>r 2015</w:t>
      </w:r>
      <w:r w:rsidRPr="00B03EA3">
        <w:t xml:space="preserve"> viser</w:t>
      </w:r>
      <w:r w:rsidR="00E375FE">
        <w:t xml:space="preserve"> </w:t>
      </w:r>
      <w:r w:rsidR="00D814A9">
        <w:t xml:space="preserve">er </w:t>
      </w:r>
      <w:proofErr w:type="spellStart"/>
      <w:r w:rsidR="00BD622E">
        <w:t>mindreforbrug</w:t>
      </w:r>
      <w:proofErr w:type="spellEnd"/>
      <w:r w:rsidR="00D814A9">
        <w:t xml:space="preserve"> på 1.000 kr. </w:t>
      </w:r>
    </w:p>
    <w:p w:rsidR="00D814A9" w:rsidRDefault="00D814A9" w:rsidP="00C639BA"/>
    <w:p w:rsidR="00D814A9" w:rsidRDefault="00D814A9" w:rsidP="00C639BA">
      <w:r w:rsidRPr="00D814A9">
        <w:rPr>
          <w:noProof/>
        </w:rPr>
        <w:drawing>
          <wp:inline distT="0" distB="0" distL="0" distR="0">
            <wp:extent cx="5580000" cy="1636289"/>
            <wp:effectExtent l="19050" t="0" r="1650" b="0"/>
            <wp:docPr id="4" name="Bille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000" cy="16362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EBE" w:rsidRDefault="005A6EBE" w:rsidP="00C639BA"/>
    <w:p w:rsidR="005A6EBE" w:rsidRDefault="005A6EBE" w:rsidP="00C639BA"/>
    <w:p w:rsidR="005A6EBE" w:rsidRDefault="005A6EBE" w:rsidP="00C639BA"/>
    <w:p w:rsidR="005A6EBE" w:rsidRDefault="005A6EBE" w:rsidP="00C639BA"/>
    <w:p w:rsidR="005A6EBE" w:rsidRDefault="005A6EBE" w:rsidP="00C639BA">
      <w:r w:rsidRPr="005A6EBE">
        <w:rPr>
          <w:noProof/>
        </w:rPr>
        <w:drawing>
          <wp:inline distT="0" distB="0" distL="0" distR="0">
            <wp:extent cx="5580000" cy="1840825"/>
            <wp:effectExtent l="19050" t="0" r="1650" b="0"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0000" cy="1840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6EBE" w:rsidRDefault="005A6EBE" w:rsidP="00C639BA"/>
    <w:p w:rsidR="005A6EBE" w:rsidRDefault="005A6EBE" w:rsidP="00C639BA"/>
    <w:p w:rsidR="00D814A9" w:rsidRPr="00D814A9" w:rsidRDefault="00D814A9" w:rsidP="00C639BA">
      <w:pPr>
        <w:rPr>
          <w:b/>
          <w:sz w:val="22"/>
          <w:szCs w:val="22"/>
        </w:rPr>
      </w:pPr>
      <w:r w:rsidRPr="00D814A9">
        <w:rPr>
          <w:b/>
          <w:sz w:val="22"/>
          <w:szCs w:val="22"/>
        </w:rPr>
        <w:t>Værestedet Impulsen</w:t>
      </w:r>
    </w:p>
    <w:p w:rsidR="00D814A9" w:rsidRDefault="00D814A9" w:rsidP="00C639BA"/>
    <w:p w:rsidR="00D814A9" w:rsidRDefault="00D814A9" w:rsidP="00D814A9">
      <w:r>
        <w:t>Som følge af den nye overenskomst for offentlige ansatte i kommuner skal ko</w:t>
      </w:r>
      <w:r>
        <w:t>m</w:t>
      </w:r>
      <w:r>
        <w:t>munens lønbudget i 2015 nedjusteres med 0,62, for ramme 50.59 svarende til 1.000 kr.</w:t>
      </w:r>
    </w:p>
    <w:p w:rsidR="00D814A9" w:rsidRDefault="00D814A9" w:rsidP="00C639BA"/>
    <w:p w:rsidR="005A6EBE" w:rsidRDefault="003F2EF4" w:rsidP="00C639BA">
      <w:r>
        <w:t>Der forventes ingen reelle afvigelser i 2016-2019.</w:t>
      </w:r>
    </w:p>
    <w:p w:rsidR="005A6EBE" w:rsidRDefault="005A6EBE" w:rsidP="00C639BA"/>
    <w:p w:rsidR="005A6EBE" w:rsidRDefault="005A6EBE" w:rsidP="00C639BA"/>
    <w:sectPr w:rsidR="005A6EBE" w:rsidSect="00E375FE">
      <w:headerReference w:type="default" r:id="rId11"/>
      <w:footerReference w:type="default" r:id="rId12"/>
      <w:footerReference w:type="first" r:id="rId13"/>
      <w:type w:val="continuous"/>
      <w:pgSz w:w="11906" w:h="16838" w:code="9"/>
      <w:pgMar w:top="1758" w:right="1701" w:bottom="323" w:left="1701" w:header="709" w:footer="28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D622E" w:rsidRDefault="00BD622E">
      <w:r>
        <w:separator/>
      </w:r>
    </w:p>
  </w:endnote>
  <w:endnote w:type="continuationSeparator" w:id="0">
    <w:p w:rsidR="00BD622E" w:rsidRDefault="00BD62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Officina Sans"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622E" w:rsidRDefault="00BD622E">
    <w:pPr>
      <w:pStyle w:val="Sidefod"/>
    </w:pPr>
  </w:p>
  <w:p w:rsidR="00BD622E" w:rsidRDefault="00BD622E">
    <w:pPr>
      <w:pStyle w:val="Sidefo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622E" w:rsidRDefault="00BD622E">
    <w:pPr>
      <w:pStyle w:val="Sidefod"/>
    </w:pPr>
  </w:p>
  <w:p w:rsidR="00BD622E" w:rsidRPr="007621E9" w:rsidRDefault="00BD622E" w:rsidP="007621E9">
    <w:pPr>
      <w:pStyle w:val="Sidefod"/>
      <w:ind w:right="-1135"/>
      <w:jc w:val="right"/>
      <w:rPr>
        <w:b/>
        <w:color w:val="666666"/>
        <w:sz w:val="18"/>
        <w:szCs w:val="18"/>
      </w:rPr>
    </w:pPr>
    <w:r w:rsidRPr="007621E9">
      <w:rPr>
        <w:b/>
        <w:color w:val="666666"/>
        <w:sz w:val="18"/>
        <w:szCs w:val="18"/>
      </w:rPr>
      <w:t xml:space="preserve">Side </w:t>
    </w:r>
    <w:r w:rsidR="00386FC0" w:rsidRPr="007621E9">
      <w:rPr>
        <w:rStyle w:val="Sidetal"/>
        <w:b/>
        <w:color w:val="666666"/>
      </w:rPr>
      <w:fldChar w:fldCharType="begin"/>
    </w:r>
    <w:r w:rsidRPr="007621E9">
      <w:rPr>
        <w:rStyle w:val="Sidetal"/>
        <w:b/>
        <w:color w:val="666666"/>
      </w:rPr>
      <w:instrText xml:space="preserve"> PAGE </w:instrText>
    </w:r>
    <w:r w:rsidR="00386FC0" w:rsidRPr="007621E9">
      <w:rPr>
        <w:rStyle w:val="Sidetal"/>
        <w:b/>
        <w:color w:val="666666"/>
      </w:rPr>
      <w:fldChar w:fldCharType="separate"/>
    </w:r>
    <w:r w:rsidR="00F77E86">
      <w:rPr>
        <w:rStyle w:val="Sidetal"/>
        <w:b/>
        <w:noProof/>
        <w:color w:val="666666"/>
      </w:rPr>
      <w:t>2</w:t>
    </w:r>
    <w:r w:rsidR="00386FC0" w:rsidRPr="007621E9">
      <w:rPr>
        <w:rStyle w:val="Sidetal"/>
        <w:b/>
        <w:color w:val="666666"/>
      </w:rPr>
      <w:fldChar w:fldCharType="end"/>
    </w:r>
  </w:p>
  <w:p w:rsidR="00BD622E" w:rsidRDefault="00BD622E">
    <w:pPr>
      <w:pStyle w:val="Sidefo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622E" w:rsidRDefault="00BD622E">
    <w:pPr>
      <w:pStyle w:val="Sidefo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D622E" w:rsidRDefault="00BD622E">
      <w:r>
        <w:separator/>
      </w:r>
    </w:p>
  </w:footnote>
  <w:footnote w:type="continuationSeparator" w:id="0">
    <w:p w:rsidR="00BD622E" w:rsidRDefault="00BD622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622E" w:rsidRDefault="00BD622E">
    <w:pPr>
      <w:pStyle w:val="Sidehoved"/>
    </w:pPr>
    <w:r>
      <w:rPr>
        <w:noProof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-1080135</wp:posOffset>
          </wp:positionH>
          <wp:positionV relativeFrom="paragraph">
            <wp:posOffset>-219075</wp:posOffset>
          </wp:positionV>
          <wp:extent cx="7562850" cy="771525"/>
          <wp:effectExtent l="19050" t="0" r="0" b="0"/>
          <wp:wrapTight wrapText="bothSides">
            <wp:wrapPolygon edited="0">
              <wp:start x="-54" y="0"/>
              <wp:lineTo x="-54" y="21333"/>
              <wp:lineTo x="21600" y="21333"/>
              <wp:lineTo x="21600" y="0"/>
              <wp:lineTo x="-54" y="0"/>
            </wp:wrapPolygon>
          </wp:wrapTight>
          <wp:docPr id="8" name="Billede 8" descr="Header_wor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eader_wor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2850" cy="7715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622E" w:rsidRDefault="00BD622E">
    <w:pPr>
      <w:pStyle w:val="Sidehoved"/>
      <w:rPr>
        <w:rStyle w:val="Sidetal"/>
        <w:sz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F669D"/>
    <w:multiLevelType w:val="singleLevel"/>
    <w:tmpl w:val="DF9E5D76"/>
    <w:lvl w:ilvl="0">
      <w:start w:val="1"/>
      <w:numFmt w:val="bullet"/>
      <w:lvlText w:val="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  <w:sz w:val="16"/>
      </w:rPr>
    </w:lvl>
  </w:abstractNum>
  <w:abstractNum w:abstractNumId="1">
    <w:nsid w:val="0A9E7091"/>
    <w:multiLevelType w:val="singleLevel"/>
    <w:tmpl w:val="9B405E04"/>
    <w:lvl w:ilvl="0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</w:abstractNum>
  <w:abstractNum w:abstractNumId="2">
    <w:nsid w:val="0F2D54C3"/>
    <w:multiLevelType w:val="singleLevel"/>
    <w:tmpl w:val="BBEE3ECA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3">
    <w:nsid w:val="132E0B5C"/>
    <w:multiLevelType w:val="singleLevel"/>
    <w:tmpl w:val="A00457A0"/>
    <w:lvl w:ilvl="0">
      <w:start w:val="1"/>
      <w:numFmt w:val="bullet"/>
      <w:lvlText w:val="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4">
    <w:nsid w:val="168A66ED"/>
    <w:multiLevelType w:val="singleLevel"/>
    <w:tmpl w:val="2DE64526"/>
    <w:lvl w:ilvl="0">
      <w:start w:val="1"/>
      <w:numFmt w:val="bullet"/>
      <w:lvlText w:val="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  <w:sz w:val="16"/>
      </w:rPr>
    </w:lvl>
  </w:abstractNum>
  <w:abstractNum w:abstractNumId="5">
    <w:nsid w:val="16FA2197"/>
    <w:multiLevelType w:val="singleLevel"/>
    <w:tmpl w:val="3CE0DA8E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6">
    <w:nsid w:val="172E7400"/>
    <w:multiLevelType w:val="singleLevel"/>
    <w:tmpl w:val="BBFE750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7">
    <w:nsid w:val="180A6F8C"/>
    <w:multiLevelType w:val="singleLevel"/>
    <w:tmpl w:val="85CC8B4A"/>
    <w:lvl w:ilvl="0">
      <w:start w:val="1"/>
      <w:numFmt w:val="bullet"/>
      <w:lvlText w:val="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8">
    <w:nsid w:val="1A973D3A"/>
    <w:multiLevelType w:val="singleLevel"/>
    <w:tmpl w:val="75FA6D5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9">
    <w:nsid w:val="212530B1"/>
    <w:multiLevelType w:val="multilevel"/>
    <w:tmpl w:val="C7D6F846"/>
    <w:lvl w:ilvl="0">
      <w:start w:val="1"/>
      <w:numFmt w:val="decimal"/>
      <w:lvlText w:val="%1)"/>
      <w:lvlJc w:val="left"/>
      <w:pPr>
        <w:tabs>
          <w:tab w:val="num" w:pos="510"/>
        </w:tabs>
        <w:ind w:left="510" w:hanging="51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0">
    <w:nsid w:val="22E442FB"/>
    <w:multiLevelType w:val="singleLevel"/>
    <w:tmpl w:val="064E3024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1">
    <w:nsid w:val="2D8D306C"/>
    <w:multiLevelType w:val="singleLevel"/>
    <w:tmpl w:val="05248EB0"/>
    <w:lvl w:ilvl="0">
      <w:start w:val="1"/>
      <w:numFmt w:val="bullet"/>
      <w:lvlText w:val="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12">
    <w:nsid w:val="2F8A0A09"/>
    <w:multiLevelType w:val="singleLevel"/>
    <w:tmpl w:val="ED0A34C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3">
    <w:nsid w:val="323A237B"/>
    <w:multiLevelType w:val="singleLevel"/>
    <w:tmpl w:val="028053EA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4">
    <w:nsid w:val="35D724F5"/>
    <w:multiLevelType w:val="singleLevel"/>
    <w:tmpl w:val="7D500AA2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5">
    <w:nsid w:val="3EA91078"/>
    <w:multiLevelType w:val="singleLevel"/>
    <w:tmpl w:val="E830323C"/>
    <w:lvl w:ilvl="0">
      <w:start w:val="1"/>
      <w:numFmt w:val="upperLetter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6">
    <w:nsid w:val="41C27042"/>
    <w:multiLevelType w:val="singleLevel"/>
    <w:tmpl w:val="9CBEAB06"/>
    <w:lvl w:ilvl="0">
      <w:start w:val="1"/>
      <w:numFmt w:val="bullet"/>
      <w:lvlText w:val="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</w:abstractNum>
  <w:abstractNum w:abstractNumId="17">
    <w:nsid w:val="435A0411"/>
    <w:multiLevelType w:val="singleLevel"/>
    <w:tmpl w:val="AB3A3FF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18">
    <w:nsid w:val="4468189C"/>
    <w:multiLevelType w:val="singleLevel"/>
    <w:tmpl w:val="FF02A29A"/>
    <w:lvl w:ilvl="0">
      <w:start w:val="1"/>
      <w:numFmt w:val="bullet"/>
      <w:lvlText w:val="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19">
    <w:nsid w:val="451875AE"/>
    <w:multiLevelType w:val="singleLevel"/>
    <w:tmpl w:val="21066B8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0">
    <w:nsid w:val="54D24ECB"/>
    <w:multiLevelType w:val="singleLevel"/>
    <w:tmpl w:val="116EF7A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1">
    <w:nsid w:val="59C3479B"/>
    <w:multiLevelType w:val="singleLevel"/>
    <w:tmpl w:val="5BAC64DC"/>
    <w:lvl w:ilvl="0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</w:abstractNum>
  <w:abstractNum w:abstractNumId="22">
    <w:nsid w:val="5D204E1C"/>
    <w:multiLevelType w:val="multilevel"/>
    <w:tmpl w:val="5F4AFEE8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3">
    <w:nsid w:val="6193222E"/>
    <w:multiLevelType w:val="singleLevel"/>
    <w:tmpl w:val="3E34D35A"/>
    <w:lvl w:ilvl="0">
      <w:start w:val="1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abstractNum w:abstractNumId="24">
    <w:nsid w:val="667D0430"/>
    <w:multiLevelType w:val="singleLevel"/>
    <w:tmpl w:val="123E4F62"/>
    <w:lvl w:ilvl="0">
      <w:start w:val="1"/>
      <w:numFmt w:val="lowerLetter"/>
      <w:lvlText w:val="%1)"/>
      <w:lvlJc w:val="left"/>
      <w:pPr>
        <w:tabs>
          <w:tab w:val="num" w:pos="510"/>
        </w:tabs>
        <w:ind w:left="510" w:hanging="510"/>
      </w:pPr>
    </w:lvl>
  </w:abstractNum>
  <w:abstractNum w:abstractNumId="25">
    <w:nsid w:val="69010B47"/>
    <w:multiLevelType w:val="multilevel"/>
    <w:tmpl w:val="AB86BEE4"/>
    <w:lvl w:ilvl="0">
      <w:start w:val="1"/>
      <w:numFmt w:val="bullet"/>
      <w:lvlText w:val="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26">
    <w:nsid w:val="6AE76AEA"/>
    <w:multiLevelType w:val="hybridMultilevel"/>
    <w:tmpl w:val="9D5EB75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BBA7AC7"/>
    <w:multiLevelType w:val="hybridMultilevel"/>
    <w:tmpl w:val="0566902C"/>
    <w:lvl w:ilvl="0" w:tplc="04060001">
      <w:start w:val="1"/>
      <w:numFmt w:val="bullet"/>
      <w:lvlText w:val=""/>
      <w:lvlJc w:val="left"/>
      <w:pPr>
        <w:ind w:left="929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649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369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089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809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529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249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969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689" w:hanging="360"/>
      </w:pPr>
      <w:rPr>
        <w:rFonts w:ascii="Wingdings" w:hAnsi="Wingdings" w:hint="default"/>
      </w:rPr>
    </w:lvl>
  </w:abstractNum>
  <w:abstractNum w:abstractNumId="28">
    <w:nsid w:val="6E003870"/>
    <w:multiLevelType w:val="singleLevel"/>
    <w:tmpl w:val="BBFE750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29">
    <w:nsid w:val="6F211D09"/>
    <w:multiLevelType w:val="singleLevel"/>
    <w:tmpl w:val="BBFE750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</w:abstractNum>
  <w:abstractNum w:abstractNumId="30">
    <w:nsid w:val="715D5402"/>
    <w:multiLevelType w:val="multilevel"/>
    <w:tmpl w:val="9BB84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FE135B1"/>
    <w:multiLevelType w:val="singleLevel"/>
    <w:tmpl w:val="E3586174"/>
    <w:lvl w:ilvl="0">
      <w:start w:val="1"/>
      <w:numFmt w:val="bullet"/>
      <w:lvlText w:val=""/>
      <w:lvlJc w:val="left"/>
      <w:pPr>
        <w:tabs>
          <w:tab w:val="num" w:pos="510"/>
        </w:tabs>
        <w:ind w:left="510" w:hanging="510"/>
      </w:pPr>
      <w:rPr>
        <w:rFonts w:ascii="Wingdings" w:hAnsi="Wingdings" w:hint="default"/>
      </w:rPr>
    </w:lvl>
  </w:abstractNum>
  <w:num w:numId="1">
    <w:abstractNumId w:val="13"/>
  </w:num>
  <w:num w:numId="2">
    <w:abstractNumId w:val="21"/>
  </w:num>
  <w:num w:numId="3">
    <w:abstractNumId w:val="16"/>
  </w:num>
  <w:num w:numId="4">
    <w:abstractNumId w:val="31"/>
  </w:num>
  <w:num w:numId="5">
    <w:abstractNumId w:val="4"/>
  </w:num>
  <w:num w:numId="6">
    <w:abstractNumId w:val="0"/>
  </w:num>
  <w:num w:numId="7">
    <w:abstractNumId w:val="3"/>
  </w:num>
  <w:num w:numId="8">
    <w:abstractNumId w:val="18"/>
  </w:num>
  <w:num w:numId="9">
    <w:abstractNumId w:val="7"/>
  </w:num>
  <w:num w:numId="10">
    <w:abstractNumId w:val="1"/>
  </w:num>
  <w:num w:numId="11">
    <w:abstractNumId w:val="20"/>
  </w:num>
  <w:num w:numId="12">
    <w:abstractNumId w:val="5"/>
  </w:num>
  <w:num w:numId="13">
    <w:abstractNumId w:val="28"/>
  </w:num>
  <w:num w:numId="14">
    <w:abstractNumId w:val="29"/>
  </w:num>
  <w:num w:numId="15">
    <w:abstractNumId w:val="6"/>
  </w:num>
  <w:num w:numId="16">
    <w:abstractNumId w:val="10"/>
  </w:num>
  <w:num w:numId="17">
    <w:abstractNumId w:val="12"/>
  </w:num>
  <w:num w:numId="18">
    <w:abstractNumId w:val="14"/>
  </w:num>
  <w:num w:numId="19">
    <w:abstractNumId w:val="19"/>
  </w:num>
  <w:num w:numId="20">
    <w:abstractNumId w:val="15"/>
  </w:num>
  <w:num w:numId="21">
    <w:abstractNumId w:val="24"/>
  </w:num>
  <w:num w:numId="22">
    <w:abstractNumId w:val="17"/>
  </w:num>
  <w:num w:numId="23">
    <w:abstractNumId w:val="8"/>
  </w:num>
  <w:num w:numId="24">
    <w:abstractNumId w:val="23"/>
  </w:num>
  <w:num w:numId="25">
    <w:abstractNumId w:val="11"/>
  </w:num>
  <w:num w:numId="26">
    <w:abstractNumId w:val="9"/>
  </w:num>
  <w:num w:numId="27">
    <w:abstractNumId w:val="22"/>
  </w:num>
  <w:num w:numId="28">
    <w:abstractNumId w:val="25"/>
  </w:num>
  <w:num w:numId="29">
    <w:abstractNumId w:val="2"/>
  </w:num>
  <w:num w:numId="30">
    <w:abstractNumId w:val="30"/>
  </w:num>
  <w:num w:numId="31">
    <w:abstractNumId w:val="26"/>
  </w:num>
  <w:num w:numId="32">
    <w:abstractNumId w:val="2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attachedTemplate r:id="rId1"/>
  <w:stylePaneFormatFilter w:val="3F01"/>
  <w:defaultTabStop w:val="1304"/>
  <w:autoHyphenation/>
  <w:hyphenationZone w:val="142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/>
  <w:docVars>
    <w:docVar w:name="BaggrundsTekst" w:val="Kopi"/>
    <w:docVar w:name="Kolonne1" w:val="280"/>
    <w:docVar w:name="Kolonne2" w:val="80"/>
    <w:docVar w:name="Kolonne3" w:val="80"/>
  </w:docVars>
  <w:rsids>
    <w:rsidRoot w:val="00893FE6"/>
    <w:rsid w:val="00004A63"/>
    <w:rsid w:val="00013FA5"/>
    <w:rsid w:val="00074FA7"/>
    <w:rsid w:val="00076CD0"/>
    <w:rsid w:val="000774E2"/>
    <w:rsid w:val="000B7AC1"/>
    <w:rsid w:val="000C2DAD"/>
    <w:rsid w:val="000D1953"/>
    <w:rsid w:val="000D1B5F"/>
    <w:rsid w:val="000D27A6"/>
    <w:rsid w:val="000D2988"/>
    <w:rsid w:val="000E0EDC"/>
    <w:rsid w:val="0012263D"/>
    <w:rsid w:val="00136337"/>
    <w:rsid w:val="00143E15"/>
    <w:rsid w:val="00153D3A"/>
    <w:rsid w:val="00161F9D"/>
    <w:rsid w:val="00174873"/>
    <w:rsid w:val="00175DF8"/>
    <w:rsid w:val="001806F5"/>
    <w:rsid w:val="00182356"/>
    <w:rsid w:val="001B3FA6"/>
    <w:rsid w:val="001E645A"/>
    <w:rsid w:val="001F4021"/>
    <w:rsid w:val="00207B76"/>
    <w:rsid w:val="0023678B"/>
    <w:rsid w:val="002369DF"/>
    <w:rsid w:val="002376E8"/>
    <w:rsid w:val="00262492"/>
    <w:rsid w:val="0029247A"/>
    <w:rsid w:val="002D0426"/>
    <w:rsid w:val="003239DA"/>
    <w:rsid w:val="0035216A"/>
    <w:rsid w:val="00355545"/>
    <w:rsid w:val="003734ED"/>
    <w:rsid w:val="00386FC0"/>
    <w:rsid w:val="003C4C8A"/>
    <w:rsid w:val="003D6D4B"/>
    <w:rsid w:val="003E0C38"/>
    <w:rsid w:val="003E4289"/>
    <w:rsid w:val="003F2EF4"/>
    <w:rsid w:val="004461D7"/>
    <w:rsid w:val="00475B79"/>
    <w:rsid w:val="00482800"/>
    <w:rsid w:val="00490507"/>
    <w:rsid w:val="004B15D6"/>
    <w:rsid w:val="004D4FF6"/>
    <w:rsid w:val="0052373B"/>
    <w:rsid w:val="005320E2"/>
    <w:rsid w:val="00534318"/>
    <w:rsid w:val="00546062"/>
    <w:rsid w:val="005750F9"/>
    <w:rsid w:val="005A2ACF"/>
    <w:rsid w:val="005A6EBE"/>
    <w:rsid w:val="005C01F6"/>
    <w:rsid w:val="005C117F"/>
    <w:rsid w:val="00601BB8"/>
    <w:rsid w:val="0063233D"/>
    <w:rsid w:val="006C3470"/>
    <w:rsid w:val="006D5D46"/>
    <w:rsid w:val="006F0B1C"/>
    <w:rsid w:val="006F160C"/>
    <w:rsid w:val="006F285A"/>
    <w:rsid w:val="00703120"/>
    <w:rsid w:val="00732EAE"/>
    <w:rsid w:val="00757400"/>
    <w:rsid w:val="007621E9"/>
    <w:rsid w:val="007A4504"/>
    <w:rsid w:val="007A71E4"/>
    <w:rsid w:val="007E2B3A"/>
    <w:rsid w:val="007E521B"/>
    <w:rsid w:val="008374F3"/>
    <w:rsid w:val="008431DA"/>
    <w:rsid w:val="00854C11"/>
    <w:rsid w:val="00861B9F"/>
    <w:rsid w:val="008803CD"/>
    <w:rsid w:val="0089092F"/>
    <w:rsid w:val="00893FE6"/>
    <w:rsid w:val="008B0212"/>
    <w:rsid w:val="008C7581"/>
    <w:rsid w:val="008D2ED6"/>
    <w:rsid w:val="00906764"/>
    <w:rsid w:val="009A2C28"/>
    <w:rsid w:val="009F7082"/>
    <w:rsid w:val="00A01186"/>
    <w:rsid w:val="00A54839"/>
    <w:rsid w:val="00A739E5"/>
    <w:rsid w:val="00AD6806"/>
    <w:rsid w:val="00AE5375"/>
    <w:rsid w:val="00B17F7C"/>
    <w:rsid w:val="00B32BB3"/>
    <w:rsid w:val="00B52706"/>
    <w:rsid w:val="00B87E48"/>
    <w:rsid w:val="00BC3585"/>
    <w:rsid w:val="00BD622E"/>
    <w:rsid w:val="00C07C76"/>
    <w:rsid w:val="00C32665"/>
    <w:rsid w:val="00C462EE"/>
    <w:rsid w:val="00C639BA"/>
    <w:rsid w:val="00C72B0C"/>
    <w:rsid w:val="00D0183E"/>
    <w:rsid w:val="00D21B7F"/>
    <w:rsid w:val="00D72463"/>
    <w:rsid w:val="00D814A9"/>
    <w:rsid w:val="00D9233B"/>
    <w:rsid w:val="00DB5349"/>
    <w:rsid w:val="00DB7BAC"/>
    <w:rsid w:val="00DC03CE"/>
    <w:rsid w:val="00E046F9"/>
    <w:rsid w:val="00E1418B"/>
    <w:rsid w:val="00E32860"/>
    <w:rsid w:val="00E375FE"/>
    <w:rsid w:val="00E553F0"/>
    <w:rsid w:val="00E87000"/>
    <w:rsid w:val="00EB5A55"/>
    <w:rsid w:val="00EE439D"/>
    <w:rsid w:val="00F1740C"/>
    <w:rsid w:val="00F756BB"/>
    <w:rsid w:val="00F77E86"/>
    <w:rsid w:val="00FF2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75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82356"/>
    <w:rPr>
      <w:rFonts w:ascii="Verdana" w:hAnsi="Verdana"/>
    </w:rPr>
  </w:style>
  <w:style w:type="paragraph" w:styleId="Overskrift1">
    <w:name w:val="heading 1"/>
    <w:basedOn w:val="Normal"/>
    <w:next w:val="Normal"/>
    <w:qFormat/>
    <w:rsid w:val="00182356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2">
    <w:name w:val="heading 2"/>
    <w:basedOn w:val="Normal"/>
    <w:next w:val="Normal"/>
    <w:qFormat/>
    <w:rsid w:val="00182356"/>
    <w:pPr>
      <w:keepNext/>
      <w:outlineLvl w:val="1"/>
    </w:pPr>
    <w:rPr>
      <w:rFonts w:ascii="Officina Sans" w:hAnsi="Officina Sans"/>
      <w:b/>
      <w:sz w:val="19"/>
    </w:rPr>
  </w:style>
  <w:style w:type="paragraph" w:styleId="Overskrift3">
    <w:name w:val="heading 3"/>
    <w:basedOn w:val="Normal"/>
    <w:next w:val="Normal"/>
    <w:qFormat/>
    <w:rsid w:val="00182356"/>
    <w:pPr>
      <w:keepNext/>
      <w:outlineLvl w:val="2"/>
    </w:pPr>
    <w:rPr>
      <w:rFonts w:ascii="Officina Sans" w:hAnsi="Officina Sans"/>
      <w:b/>
      <w:sz w:val="18"/>
    </w:rPr>
  </w:style>
  <w:style w:type="paragraph" w:styleId="Overskrift4">
    <w:name w:val="heading 4"/>
    <w:basedOn w:val="Normal"/>
    <w:next w:val="Normal"/>
    <w:qFormat/>
    <w:rsid w:val="00182356"/>
    <w:pPr>
      <w:keepNext/>
      <w:spacing w:before="240" w:after="60"/>
      <w:outlineLvl w:val="3"/>
    </w:pPr>
    <w:rPr>
      <w:b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rsid w:val="00182356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182356"/>
    <w:pPr>
      <w:tabs>
        <w:tab w:val="center" w:pos="4819"/>
        <w:tab w:val="right" w:pos="9638"/>
      </w:tabs>
    </w:pPr>
  </w:style>
  <w:style w:type="character" w:styleId="Sidetal">
    <w:name w:val="page number"/>
    <w:basedOn w:val="Standardskrifttypeiafsnit"/>
    <w:rsid w:val="00182356"/>
  </w:style>
  <w:style w:type="table" w:styleId="Tabel-Gitter">
    <w:name w:val="Table Grid"/>
    <w:basedOn w:val="Tabel-Normal"/>
    <w:rsid w:val="00C639B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fsnit">
    <w:name w:val="List Paragraph"/>
    <w:basedOn w:val="Normal"/>
    <w:uiPriority w:val="34"/>
    <w:qFormat/>
    <w:rsid w:val="00C639BA"/>
    <w:pPr>
      <w:ind w:left="720"/>
      <w:contextualSpacing/>
    </w:pPr>
    <w:rPr>
      <w:rFonts w:eastAsiaTheme="minorHAnsi" w:cstheme="minorBidi"/>
      <w:sz w:val="22"/>
      <w:szCs w:val="24"/>
      <w:lang w:eastAsia="en-US"/>
    </w:rPr>
  </w:style>
  <w:style w:type="paragraph" w:styleId="Markeringsbobletekst">
    <w:name w:val="Balloon Text"/>
    <w:basedOn w:val="Normal"/>
    <w:link w:val="MarkeringsbobletekstTegn"/>
    <w:rsid w:val="00C639BA"/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rsid w:val="00C639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011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1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17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08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7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8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emf"/><Relationship Id="rId4" Type="http://schemas.openxmlformats.org/officeDocument/2006/relationships/webSettings" Target="web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gl\AppData\Roaming\Microsoft\Skabeloner\notat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notat</Template>
  <TotalTime>35</TotalTime>
  <Pages>2</Pages>
  <Words>112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Ballerup Kommune</Company>
  <LinksUpToDate>false</LinksUpToDate>
  <CharactersWithSpaces>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Mikkel Bo Jensen</dc:creator>
  <cp:lastModifiedBy>Tina Gleerup</cp:lastModifiedBy>
  <cp:revision>16</cp:revision>
  <cp:lastPrinted>1999-09-06T14:07:00Z</cp:lastPrinted>
  <dcterms:created xsi:type="dcterms:W3CDTF">2015-02-22T18:59:00Z</dcterms:created>
  <dcterms:modified xsi:type="dcterms:W3CDTF">2015-03-06T07:49:00Z</dcterms:modified>
</cp:coreProperties>
</file>